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E82" w:rsidRPr="003C4551" w:rsidRDefault="00AC1E82" w:rsidP="00AC1E82">
      <w:pPr>
        <w:spacing w:after="0" w:line="240" w:lineRule="auto"/>
        <w:rPr>
          <w:rFonts w:ascii="Arial" w:hAnsi="Arial" w:cs="Arial"/>
          <w:color w:val="333333"/>
          <w:sz w:val="32"/>
          <w:szCs w:val="32"/>
          <w:lang w:val="ru-RU" w:eastAsia="ru-RU"/>
        </w:rPr>
      </w:pPr>
      <w:r w:rsidRPr="003C4551">
        <w:rPr>
          <w:rFonts w:ascii="Arial" w:hAnsi="Arial" w:cs="Arial"/>
          <w:color w:val="333333"/>
          <w:sz w:val="32"/>
          <w:szCs w:val="32"/>
          <w:lang w:val="ru-RU" w:eastAsia="ru-RU"/>
        </w:rPr>
        <w:t>.</w:t>
      </w:r>
    </w:p>
    <w:p w:rsidR="001C3799" w:rsidRDefault="004265CA" w:rsidP="001C3799">
      <w:pPr>
        <w:rPr>
          <w:sz w:val="32"/>
          <w:szCs w:val="32"/>
          <w:lang w:val="ru-RU"/>
        </w:rPr>
      </w:pPr>
      <w:r w:rsidRPr="004265CA">
        <w:rPr>
          <w:rFonts w:ascii="Edwardian Script ITC" w:hAnsi="Edwardian Script ITC"/>
          <w:noProof/>
          <w:sz w:val="32"/>
          <w:szCs w:val="32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5" type="#_x0000_t202" style="position:absolute;left:0;text-align:left;margin-left:301.2pt;margin-top:51.55pt;width:252.25pt;height:417.3pt;z-index:2516736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505;mso-column-margin:5.7pt" inset="2.85pt,2.85pt,2.85pt,2.85pt">
              <w:txbxContent>
                <w:p w:rsidR="00D10F86" w:rsidRPr="00AC1E82" w:rsidRDefault="00D10F86" w:rsidP="00D10F86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Прежде чем ответить на гла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в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ный вопрос, давайте разбере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м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ся, а что такое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«</w:t>
                  </w:r>
                  <w:r w:rsidRPr="00AC1E82">
                    <w:rPr>
                      <w:rFonts w:ascii="Arial" w:hAnsi="Arial" w:cs="Arial"/>
                      <w:b/>
                      <w:bCs/>
                      <w:i/>
                      <w:iCs/>
                      <w:color w:val="333333"/>
                      <w:sz w:val="32"/>
                      <w:szCs w:val="32"/>
                      <w:lang w:val="ru-RU" w:eastAsia="ru-RU"/>
                    </w:rPr>
                    <w:t>конкурс</w:t>
                  </w:r>
                  <w:r w:rsidRPr="00AC1E82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»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.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</w:p>
                <w:p w:rsidR="00D10F86" w:rsidRDefault="00D10F86" w:rsidP="00D10F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</w:pPr>
                </w:p>
                <w:p w:rsidR="00D10F86" w:rsidRPr="00AC1E82" w:rsidRDefault="00D10F86" w:rsidP="00D10F86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AC1E82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Конкурс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это есть соревнование, нескольких лиц в области иску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с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ства, наук и прочего, с целью выделить наиболее выдающег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ся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конкурсанта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-претендента на победу. То есть в</w:t>
                  </w:r>
                  <w:r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ыявить </w:t>
                  </w:r>
                  <w:proofErr w:type="gramStart"/>
                  <w:r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самых</w:t>
                  </w:r>
                  <w:proofErr w:type="gramEnd"/>
                  <w:r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лучших, самых быстрых, ловких и т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.</w:t>
                  </w:r>
                  <w:r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д.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</w:t>
                  </w:r>
                </w:p>
                <w:p w:rsidR="00994012" w:rsidRDefault="00994012" w:rsidP="00D10F86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</w:p>
                <w:p w:rsidR="00D10F86" w:rsidRPr="00AC1E82" w:rsidRDefault="00D10F86" w:rsidP="00D10F86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«</w:t>
                  </w:r>
                  <w:r w:rsidR="00B007C1">
                    <w:rPr>
                      <w:rFonts w:ascii="Arial" w:hAnsi="Arial" w:cs="Arial"/>
                      <w:b/>
                      <w:bCs/>
                      <w:i/>
                      <w:iCs/>
                      <w:color w:val="333333"/>
                      <w:sz w:val="32"/>
                      <w:szCs w:val="32"/>
                      <w:lang w:val="ru-RU" w:eastAsia="ru-RU"/>
                    </w:rPr>
                    <w:t>К</w:t>
                  </w:r>
                  <w:r w:rsidRPr="00AC1E82">
                    <w:rPr>
                      <w:rFonts w:ascii="Arial" w:hAnsi="Arial" w:cs="Arial"/>
                      <w:b/>
                      <w:bCs/>
                      <w:i/>
                      <w:iCs/>
                      <w:color w:val="333333"/>
                      <w:sz w:val="32"/>
                      <w:szCs w:val="32"/>
                      <w:lang w:val="ru-RU" w:eastAsia="ru-RU"/>
                    </w:rPr>
                    <w:t>онкурс</w:t>
                  </w:r>
                  <w:r w:rsidRPr="00AC1E82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»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можно рассмотреть намного глубже, и найти намн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го больше смысла в этом слове.</w:t>
                  </w:r>
                </w:p>
                <w:p w:rsidR="00B007C1" w:rsidRDefault="00D10F86" w:rsidP="00D10F86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Д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ля детей, особенно младшего школьного и дошкольного во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з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раста,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конкурс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играет очень важную роль в развитии и дал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ь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нейшем становлении.</w:t>
                  </w:r>
                </w:p>
                <w:p w:rsidR="00D10F86" w:rsidRPr="00AC1E82" w:rsidRDefault="00D10F86" w:rsidP="00D10F86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</w:t>
                  </w:r>
                </w:p>
                <w:p w:rsidR="00BC1777" w:rsidRDefault="00BC1777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BC1777" w:rsidRDefault="00BC1777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BC1777" w:rsidRDefault="00BC1777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BC1777" w:rsidRDefault="00BC1777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BC1777" w:rsidRDefault="00BC1777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493BCD" w:rsidRDefault="00493BCD" w:rsidP="0051011A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493BCD" w:rsidRDefault="00493BCD" w:rsidP="0051011A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493BCD" w:rsidRDefault="00493BCD" w:rsidP="0051011A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493BCD" w:rsidRDefault="00493BCD" w:rsidP="0051011A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493BCD" w:rsidRDefault="00493BCD" w:rsidP="0051011A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493BCD" w:rsidRDefault="00493BCD" w:rsidP="0051011A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FD3E5A" w:rsidRDefault="00FD3E5A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FD3E5A" w:rsidRDefault="00FD3E5A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FD3E5A" w:rsidRDefault="00FD3E5A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FD3E5A" w:rsidRDefault="00FD3E5A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FD3E5A" w:rsidRDefault="00FD3E5A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9C7F7F" w:rsidRPr="00EB15D4" w:rsidRDefault="009C7F7F" w:rsidP="0051011A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EB15D4" w:rsidRDefault="00EB15D4" w:rsidP="00FA03AC">
                  <w:pPr>
                    <w:pStyle w:val="ac"/>
                    <w:jc w:val="center"/>
                  </w:pPr>
                </w:p>
              </w:txbxContent>
            </v:textbox>
            <w10:wrap side="left" anchorx="page" anchory="page"/>
          </v:shape>
        </w:pict>
      </w:r>
      <w:r w:rsidRPr="004265CA">
        <w:rPr>
          <w:rFonts w:ascii="Edwardian Script ITC" w:hAnsi="Edwardian Script ITC"/>
          <w:noProof/>
          <w:sz w:val="32"/>
          <w:szCs w:val="32"/>
          <w:lang w:val="ru-RU" w:eastAsia="ru-RU"/>
        </w:rPr>
        <w:pict>
          <v:shape id="_x0000_s1506" type="#_x0000_t202" style="position:absolute;left:0;text-align:left;margin-left:564.45pt;margin-top:51.55pt;width:261.35pt;height:488.35pt;z-index:2516746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506;mso-column-margin:5.7pt" inset="2.85pt,2.85pt,2.85pt,2.85pt">
              <w:txbxContent>
                <w:p w:rsidR="00D10F86" w:rsidRPr="00D10F86" w:rsidRDefault="00D10F86" w:rsidP="00D10F86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1.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D10F86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Конкурс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помогает отвлечься от повседневных забот, работы, д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машних дел, наполняет жизнь приятны</w:t>
                  </w:r>
                  <w:r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м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ожиданием и разноо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б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разием. Наша жизнь немного я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в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ляется однообразной, особенно это очень явно выражено для р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е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бенка. Ребенок должен каждый день ходить в детский сад, в одно и то же место с одними и теми же людьми, что очень быстро ему зачастую надоедает. И именно занятия в кружках,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D10F86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участие в конкурсах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может разнообразить жизнь ребенка, внести в его </w:t>
                  </w:r>
                  <w:proofErr w:type="gramStart"/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жизнь</w:t>
                  </w:r>
                  <w:proofErr w:type="gramEnd"/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что то новое, новые эм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Pr="00D10F86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ции, новые люди, места и т. д. что очень благоприятно сказывается на его развитии.</w:t>
                  </w:r>
                </w:p>
                <w:p w:rsidR="00F91A09" w:rsidRDefault="003C4551" w:rsidP="003C4551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2. Дух соперничества живёт в к</w:t>
                  </w: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а</w:t>
                  </w: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ждом человеке и</w:t>
                  </w: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3C4551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конкурс</w:t>
                  </w: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– это доступный и мирный способ </w:t>
                  </w:r>
                  <w:r w:rsidR="00F91A09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для соревнования с другими</w:t>
                  </w: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. </w:t>
                  </w:r>
                </w:p>
                <w:p w:rsidR="003C4551" w:rsidRPr="003C4551" w:rsidRDefault="003C4551" w:rsidP="003C4551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Ребенок учится доказывать своими поступками, что он лу</w:t>
                  </w: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ч</w:t>
                  </w:r>
                  <w:r w:rsidRPr="003C455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ше, умнее, быстрее и т. д.</w:t>
                  </w:r>
                </w:p>
                <w:p w:rsidR="005335BB" w:rsidRPr="00D84EBE" w:rsidRDefault="005335BB" w:rsidP="005335BB">
                  <w:pPr>
                    <w:rPr>
                      <w:sz w:val="28"/>
                      <w:szCs w:val="28"/>
                      <w:lang w:val="ru-RU"/>
                    </w:rPr>
                  </w:pPr>
                </w:p>
                <w:p w:rsidR="00A712F7" w:rsidRDefault="00A712F7" w:rsidP="00D12B85">
                  <w:pPr>
                    <w:rPr>
                      <w:sz w:val="12"/>
                      <w:szCs w:val="12"/>
                      <w:shd w:val="clear" w:color="auto" w:fill="FFFFFF"/>
                      <w:lang w:val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493BCD" w:rsidRDefault="00493BCD" w:rsidP="00A712F7">
                  <w:pPr>
                    <w:jc w:val="center"/>
                    <w:rPr>
                      <w:noProof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</w:p>
                <w:p w:rsidR="0061466B" w:rsidRDefault="0061466B" w:rsidP="00A712F7">
                  <w:pPr>
                    <w:jc w:val="center"/>
                    <w:rPr>
                      <w:sz w:val="28"/>
                      <w:szCs w:val="28"/>
                      <w:shd w:val="clear" w:color="auto" w:fill="FFFFFF"/>
                      <w:lang w:val="ru-RU"/>
                    </w:rPr>
                  </w:pPr>
                </w:p>
                <w:p w:rsidR="0061466B" w:rsidRDefault="0061466B" w:rsidP="00D12B85">
                  <w:pPr>
                    <w:rPr>
                      <w:sz w:val="28"/>
                      <w:szCs w:val="28"/>
                      <w:shd w:val="clear" w:color="auto" w:fill="FFFFFF"/>
                      <w:lang w:val="ru-RU"/>
                    </w:rPr>
                  </w:pPr>
                </w:p>
                <w:p w:rsidR="0061466B" w:rsidRPr="00D12B85" w:rsidRDefault="0061466B" w:rsidP="00D12B85">
                  <w:pPr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ru-RU"/>
                    </w:rPr>
                  </w:pPr>
                </w:p>
                <w:p w:rsidR="00493BCD" w:rsidRDefault="00493BCD" w:rsidP="00D12B85">
                  <w:pPr>
                    <w:rPr>
                      <w:rFonts w:ascii="Arial" w:hAnsi="Arial" w:cs="Arial"/>
                      <w:i/>
                      <w:iCs/>
                      <w:noProof/>
                      <w:sz w:val="28"/>
                      <w:szCs w:val="28"/>
                      <w:bdr w:val="none" w:sz="0" w:space="0" w:color="auto" w:frame="1"/>
                      <w:lang w:val="ru-RU" w:eastAsia="ru-RU"/>
                    </w:rPr>
                  </w:pPr>
                </w:p>
                <w:p w:rsidR="00D12B85" w:rsidRPr="00D12B85" w:rsidRDefault="0061466B" w:rsidP="00D12B85">
                  <w:pPr>
                    <w:rPr>
                      <w:rFonts w:ascii="Arial" w:hAnsi="Arial" w:cs="Arial"/>
                      <w:i/>
                      <w:iCs/>
                      <w:sz w:val="28"/>
                      <w:szCs w:val="28"/>
                      <w:bdr w:val="none" w:sz="0" w:space="0" w:color="auto" w:frame="1"/>
                      <w:lang w:val="ru-RU"/>
                    </w:rPr>
                  </w:pPr>
                  <w:r w:rsidRPr="0061466B">
                    <w:rPr>
                      <w:rFonts w:ascii="Arial" w:hAnsi="Arial" w:cs="Arial"/>
                      <w:i/>
                      <w:iCs/>
                      <w:noProof/>
                      <w:sz w:val="28"/>
                      <w:szCs w:val="28"/>
                      <w:bdr w:val="none" w:sz="0" w:space="0" w:color="auto" w:frame="1"/>
                      <w:lang w:val="ru-RU" w:eastAsia="ru-RU"/>
                    </w:rPr>
                    <w:drawing>
                      <wp:inline distT="0" distB="0" distL="0" distR="0">
                        <wp:extent cx="2850782" cy="969370"/>
                        <wp:effectExtent l="19050" t="0" r="6718" b="0"/>
                        <wp:docPr id="1" name="Рисунок 10" descr="C:\Users\Александр\Desktop\Playin cartoon kids vector_ext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Александр\Desktop\Playin cartoon kids vector_ext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1058" cy="969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 w:rsidRPr="004265CA">
        <w:rPr>
          <w:rFonts w:ascii="Edwardian Script ITC" w:hAnsi="Edwardian Script ITC"/>
          <w:noProof/>
          <w:sz w:val="32"/>
          <w:szCs w:val="32"/>
          <w:lang w:val="ru-RU" w:eastAsia="ru-RU"/>
        </w:rPr>
        <w:pict>
          <v:shape id="_x0000_s1520" type="#_x0000_t202" style="position:absolute;left:0;text-align:left;margin-left:43.2pt;margin-top:43.45pt;width:233.5pt;height:523.55pt;z-index:2516787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520;mso-column-margin:5.7pt" inset="2.85pt,2.85pt,2.85pt,2.85pt">
              <w:txbxContent>
                <w:p w:rsidR="00A4011F" w:rsidRPr="00A32B9B" w:rsidRDefault="00A4011F" w:rsidP="00126387">
                  <w:pPr>
                    <w:pStyle w:val="ac"/>
                    <w:ind w:left="720"/>
                    <w:rPr>
                      <w:b/>
                      <w:sz w:val="28"/>
                    </w:rPr>
                  </w:pPr>
                </w:p>
                <w:p w:rsidR="00A4011F" w:rsidRPr="00C554B0" w:rsidRDefault="00C554B0" w:rsidP="00A32B9B">
                  <w:pPr>
                    <w:pStyle w:val="ac"/>
                    <w:rPr>
                      <w:sz w:val="44"/>
                      <w:szCs w:val="44"/>
                    </w:rPr>
                  </w:pPr>
                  <w:r w:rsidRPr="00C554B0">
                    <w:rPr>
                      <w:sz w:val="44"/>
                      <w:szCs w:val="44"/>
                    </w:rPr>
                    <w:t>Памятка для родителей.</w:t>
                  </w:r>
                </w:p>
                <w:p w:rsidR="00126387" w:rsidRPr="00AC1E82" w:rsidRDefault="00126387" w:rsidP="00126387">
                  <w:pPr>
                    <w:pStyle w:val="ac"/>
                    <w:ind w:left="720"/>
                    <w:rPr>
                      <w:sz w:val="32"/>
                      <w:szCs w:val="32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3E087A" w:rsidP="00126387">
                  <w:pPr>
                    <w:pStyle w:val="ac"/>
                    <w:ind w:left="720"/>
                    <w:rPr>
                      <w:sz w:val="28"/>
                    </w:rPr>
                  </w:pPr>
                  <w:r w:rsidRPr="003E087A">
                    <w:rPr>
                      <w:noProof/>
                      <w:sz w:val="28"/>
                    </w:rPr>
                    <w:drawing>
                      <wp:inline distT="0" distB="0" distL="0" distR="0">
                        <wp:extent cx="2103109" cy="4234375"/>
                        <wp:effectExtent l="19050" t="0" r="0" b="0"/>
                        <wp:docPr id="3" name="Рисунок 4" descr="E:\фотоотчеты,2016-17г\DSC_07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фотоотчеты,2016-17г\DSC_07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807" cy="424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6387" w:rsidRDefault="003E087A" w:rsidP="00C554B0">
                  <w:pPr>
                    <w:pStyle w:val="ac"/>
                    <w:ind w:left="720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</w:t>
                  </w:r>
                  <w:r w:rsidR="00C554B0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 г. Ярославль</w:t>
                  </w: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Pr="00EB15D4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jc w:val="center"/>
                  </w:pPr>
                </w:p>
              </w:txbxContent>
            </v:textbox>
            <w10:wrap side="left" anchorx="page" anchory="page"/>
          </v:shape>
        </w:pict>
      </w:r>
      <w:r w:rsidRPr="004265CA">
        <w:rPr>
          <w:sz w:val="32"/>
          <w:szCs w:val="32"/>
        </w:rPr>
        <w:pict>
          <v:shape id="_x0000_s1280" type="#_x0000_t202" style="position:absolute;left:0;text-align:left;margin-left:312.65pt;margin-top:43.45pt;width:228.85pt;height:525.35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51011A" w:rsidRPr="005335BB" w:rsidRDefault="0051011A" w:rsidP="0051011A">
                  <w:pPr>
                    <w:rPr>
                      <w:rStyle w:val="ad"/>
                      <w:color w:val="0F1419"/>
                      <w:sz w:val="28"/>
                      <w:szCs w:val="28"/>
                      <w:lang w:val="ru-RU"/>
                    </w:rPr>
                  </w:pPr>
                </w:p>
                <w:p w:rsidR="00FA03AC" w:rsidRDefault="00FA03AC" w:rsidP="005909B8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color w:val="7030A0"/>
                      <w:sz w:val="28"/>
                    </w:rPr>
                  </w:pPr>
                </w:p>
                <w:p w:rsidR="001319F6" w:rsidRDefault="001319F6" w:rsidP="005B6848">
                  <w:pPr>
                    <w:spacing w:after="0" w:line="240" w:lineRule="auto"/>
                    <w:rPr>
                      <w:rFonts w:ascii="Arial" w:hAnsi="Arial" w:cs="Arial"/>
                      <w:i/>
                      <w:sz w:val="14"/>
                      <w:szCs w:val="40"/>
                      <w:lang w:val="ru-RU"/>
                    </w:rPr>
                  </w:pPr>
                </w:p>
                <w:p w:rsidR="00FA03AC" w:rsidRDefault="00FA03AC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color w:val="7030A0"/>
                      <w:sz w:val="28"/>
                    </w:rPr>
                  </w:pPr>
                </w:p>
                <w:p w:rsidR="00A712F7" w:rsidRDefault="00A712F7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color w:val="7030A0"/>
                      <w:sz w:val="28"/>
                    </w:rPr>
                  </w:pPr>
                </w:p>
                <w:p w:rsidR="00FA03AC" w:rsidRDefault="00FA03AC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color w:val="7030A0"/>
                      <w:sz w:val="28"/>
                    </w:rPr>
                  </w:pPr>
                </w:p>
                <w:p w:rsidR="001319F6" w:rsidRDefault="001319F6" w:rsidP="005B6848">
                  <w:pPr>
                    <w:spacing w:after="0" w:line="240" w:lineRule="auto"/>
                    <w:rPr>
                      <w:rFonts w:ascii="Arial" w:hAnsi="Arial" w:cs="Arial"/>
                      <w:i/>
                      <w:sz w:val="14"/>
                      <w:szCs w:val="40"/>
                      <w:lang w:val="ru-RU"/>
                    </w:rPr>
                  </w:pPr>
                </w:p>
                <w:p w:rsidR="001319F6" w:rsidRDefault="001319F6" w:rsidP="005909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14"/>
                      <w:szCs w:val="40"/>
                      <w:lang w:val="ru-RU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493BCD" w:rsidRDefault="00493BCD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</w:pPr>
                </w:p>
                <w:p w:rsidR="00FA03AC" w:rsidRDefault="00994012" w:rsidP="00FA03AC">
                  <w:pPr>
                    <w:pStyle w:val="ac"/>
                    <w:spacing w:before="0" w:beforeAutospacing="0" w:after="0" w:afterAutospacing="0"/>
                    <w:jc w:val="center"/>
                    <w:rPr>
                      <w:rStyle w:val="ad"/>
                      <w:i/>
                      <w:iCs/>
                      <w:color w:val="7030A0"/>
                      <w:sz w:val="28"/>
                    </w:rPr>
                  </w:pPr>
                  <w:r w:rsidRPr="00994012">
                    <w:rPr>
                      <w:rStyle w:val="ad"/>
                      <w:i/>
                      <w:iCs/>
                      <w:noProof/>
                      <w:color w:val="7030A0"/>
                      <w:sz w:val="28"/>
                    </w:rPr>
                    <w:drawing>
                      <wp:inline distT="0" distB="0" distL="0" distR="0">
                        <wp:extent cx="2938243" cy="1206357"/>
                        <wp:effectExtent l="19050" t="0" r="0" b="0"/>
                        <wp:docPr id="2" name="Рисунок 9" descr="F:\DSC_52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DSC_52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1062" cy="121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4265CA">
        <w:rPr>
          <w:sz w:val="32"/>
          <w:szCs w:val="32"/>
        </w:rPr>
        <w:pict>
          <v:shape id="_x0000_s1281" type="#_x0000_t202" style="position:absolute;left:0;text-align:left;margin-left:584.55pt;margin-top:43.45pt;width:243.25pt;height:525.3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493BCD" w:rsidRDefault="00493BCD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D12B85" w:rsidRDefault="00D12B85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61466B" w:rsidRDefault="0061466B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61466B" w:rsidRPr="0006163D" w:rsidRDefault="0061466B" w:rsidP="00D12B85">
                  <w:pPr>
                    <w:pStyle w:val="ac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</w:rPr>
                  </w:pPr>
                </w:p>
                <w:p w:rsidR="001C3799" w:rsidRPr="009C243D" w:rsidRDefault="001C3799">
                  <w:pPr>
                    <w:pStyle w:val="a6"/>
                    <w:rPr>
                      <w:caps/>
                      <w:color w:val="5F497A" w:themeColor="accent4" w:themeShade="BF"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32"/>
          <w:szCs w:val="32"/>
          <w:lang w:val="ru-RU" w:eastAsia="ru-RU"/>
        </w:rPr>
        <w:pict>
          <v:group id="_x0000_s1513" style="position:absolute;left:0;text-align:left;margin-left:21.85pt;margin-top:25.6pt;width:805.95pt;height:6.5pt;z-index:251676672;mso-position-horizontal-relative:page;mso-position-vertical-relative:page" coordorigin="18434304,20116800" coordsize="8485632,82296">
            <v:rect id="_x0000_s1514" alt="Level bars" style="position:absolute;left:18434304;top:20116800;width:2828544;height:82296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515" alt="Level bars" style="position:absolute;left:21262848;top:20116800;width:2828544;height:82296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516" alt="Level bars" style="position:absolute;left:24091392;top:20116800;width:2828544;height:82296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side="left" anchorx="page" anchory="page"/>
          </v:group>
        </w:pict>
      </w:r>
      <w:r w:rsidRPr="004265CA">
        <w:rPr>
          <w:sz w:val="32"/>
          <w:szCs w:val="32"/>
        </w:rP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3E087A">
        <w:rPr>
          <w:sz w:val="32"/>
          <w:szCs w:val="32"/>
          <w:lang w:val="ru-RU"/>
        </w:rPr>
        <w:t xml:space="preserve">  МДОУ «Детский сад №22»</w:t>
      </w:r>
    </w:p>
    <w:p w:rsidR="003E087A" w:rsidRDefault="003E087A" w:rsidP="001C3799">
      <w:pPr>
        <w:rPr>
          <w:sz w:val="32"/>
          <w:szCs w:val="32"/>
          <w:lang w:val="ru-RU"/>
        </w:rPr>
      </w:pPr>
    </w:p>
    <w:p w:rsidR="00C554B0" w:rsidRDefault="00C554B0" w:rsidP="001C3799">
      <w:pPr>
        <w:rPr>
          <w:color w:val="C00000"/>
          <w:sz w:val="32"/>
          <w:szCs w:val="32"/>
          <w:lang w:val="ru-RU"/>
        </w:rPr>
      </w:pPr>
    </w:p>
    <w:p w:rsidR="003E087A" w:rsidRPr="003E087A" w:rsidRDefault="003E087A" w:rsidP="001C3799">
      <w:pPr>
        <w:rPr>
          <w:rFonts w:asciiTheme="minorHAnsi" w:hAnsiTheme="minorHAnsi"/>
          <w:color w:val="C00000"/>
          <w:sz w:val="32"/>
          <w:szCs w:val="32"/>
          <w:lang w:val="ru-RU"/>
        </w:rPr>
      </w:pPr>
      <w:r w:rsidRPr="003E087A">
        <w:rPr>
          <w:color w:val="C00000"/>
          <w:sz w:val="32"/>
          <w:szCs w:val="32"/>
          <w:lang w:val="ru-RU"/>
        </w:rPr>
        <w:t>Почему мы участвуем в конкурсах?</w:t>
      </w:r>
    </w:p>
    <w:p w:rsidR="00C83699" w:rsidRDefault="00C83699" w:rsidP="001C3799">
      <w:pPr>
        <w:rPr>
          <w:rFonts w:asciiTheme="minorHAnsi" w:hAnsiTheme="minorHAnsi"/>
          <w:sz w:val="32"/>
          <w:szCs w:val="32"/>
          <w:lang w:val="ru-RU"/>
        </w:rPr>
      </w:pPr>
    </w:p>
    <w:p w:rsidR="00C83699" w:rsidRPr="00C83699" w:rsidRDefault="00C83699" w:rsidP="001C3799">
      <w:pPr>
        <w:rPr>
          <w:rFonts w:asciiTheme="minorHAnsi" w:hAnsiTheme="minorHAnsi"/>
          <w:sz w:val="32"/>
          <w:szCs w:val="32"/>
          <w:lang w:val="ru-RU"/>
        </w:rPr>
      </w:pPr>
    </w:p>
    <w:p w:rsidR="001C3799" w:rsidRPr="00812009" w:rsidRDefault="001C3799" w:rsidP="001C3799">
      <w:pPr>
        <w:rPr>
          <w:lang w:val="ru-RU"/>
        </w:rPr>
      </w:pPr>
    </w:p>
    <w:p w:rsidR="001C3799" w:rsidRPr="00812009" w:rsidRDefault="001C3799" w:rsidP="001C3799">
      <w:pPr>
        <w:rPr>
          <w:lang w:val="ru-RU"/>
        </w:rPr>
      </w:pPr>
    </w:p>
    <w:p w:rsidR="001C3799" w:rsidRDefault="001C3799" w:rsidP="001C3799">
      <w:pPr>
        <w:rPr>
          <w:lang w:val="ru-RU"/>
        </w:rPr>
      </w:pPr>
    </w:p>
    <w:p w:rsidR="00D10F86" w:rsidRPr="00812009" w:rsidRDefault="00D10F86" w:rsidP="001C3799">
      <w:pPr>
        <w:rPr>
          <w:lang w:val="ru-RU"/>
        </w:rPr>
      </w:pPr>
    </w:p>
    <w:p w:rsidR="001C3799" w:rsidRPr="00812009" w:rsidRDefault="001C3799" w:rsidP="001C3799">
      <w:pPr>
        <w:rPr>
          <w:lang w:val="ru-RU"/>
        </w:rPr>
      </w:pPr>
    </w:p>
    <w:p w:rsidR="001C3799" w:rsidRPr="00812009" w:rsidRDefault="001C3799" w:rsidP="001C3799">
      <w:pPr>
        <w:rPr>
          <w:lang w:val="ru-RU"/>
        </w:rPr>
      </w:pPr>
    </w:p>
    <w:p w:rsidR="001C3799" w:rsidRPr="00812009" w:rsidRDefault="001C3799" w:rsidP="003C4551">
      <w:pPr>
        <w:spacing w:after="0" w:line="240" w:lineRule="auto"/>
        <w:rPr>
          <w:lang w:val="ru-RU"/>
        </w:rPr>
      </w:pPr>
    </w:p>
    <w:p w:rsidR="001C3799" w:rsidRPr="00812009" w:rsidRDefault="001C3799" w:rsidP="001C3799">
      <w:pPr>
        <w:rPr>
          <w:lang w:val="ru-RU"/>
        </w:rPr>
      </w:pPr>
    </w:p>
    <w:p w:rsidR="001C3799" w:rsidRPr="00812009" w:rsidRDefault="001C3799" w:rsidP="001C3799">
      <w:pPr>
        <w:rPr>
          <w:lang w:val="ru-RU"/>
        </w:rPr>
      </w:pPr>
    </w:p>
    <w:p w:rsidR="001C3799" w:rsidRPr="00812009" w:rsidRDefault="001C3799" w:rsidP="001C3799">
      <w:pPr>
        <w:rPr>
          <w:lang w:val="ru-RU"/>
        </w:rPr>
      </w:pPr>
    </w:p>
    <w:p w:rsidR="001C3799" w:rsidRPr="00812009" w:rsidRDefault="004265CA">
      <w:pPr>
        <w:rPr>
          <w:lang w:val="ru-RU"/>
        </w:rPr>
      </w:pPr>
      <w:r w:rsidRPr="004265CA">
        <w:pict>
          <v:shape id="_x0000_s1274" type="#_x0000_t202" style="position:absolute;left:0;text-align:left;margin-left:322.9pt;margin-top:337.55pt;width:230.55pt;height:211.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A537EB" w:rsidRPr="008D27E1" w:rsidRDefault="00A537EB">
                  <w:pPr>
                    <w:pStyle w:val="21"/>
                    <w:rPr>
                      <w:b/>
                      <w:sz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1C3799" w:rsidRPr="00812009" w:rsidRDefault="001C3799">
      <w:pPr>
        <w:rPr>
          <w:lang w:val="ru-RU"/>
        </w:rPr>
      </w:pPr>
    </w:p>
    <w:p w:rsidR="00126387" w:rsidRPr="00AC1E82" w:rsidRDefault="001C3799" w:rsidP="003C4551">
      <w:pPr>
        <w:tabs>
          <w:tab w:val="left" w:pos="10206"/>
          <w:tab w:val="left" w:pos="10348"/>
          <w:tab w:val="left" w:pos="13356"/>
        </w:tabs>
        <w:rPr>
          <w:lang w:val="ru-RU"/>
        </w:rPr>
      </w:pPr>
      <w:r w:rsidRPr="00812009">
        <w:rPr>
          <w:lang w:val="ru-RU"/>
        </w:rPr>
        <w:tab/>
      </w:r>
      <w:r w:rsidR="004265CA">
        <w:rPr>
          <w:noProof/>
          <w:lang w:val="ru-RU" w:eastAsia="ru-RU"/>
        </w:rPr>
        <w:pict>
          <v:rect id="_x0000_s1501" style="position:absolute;left:0;text-align:left;margin-left:317.9pt;margin-top:377.1pt;width:176.25pt;height:91.75pt;z-index:251670528;mso-position-horizontal-relative:page;mso-position-vertical-relative:page" filled="f" stroked="f">
            <w10:wrap anchorx="page" anchory="page"/>
          </v:rect>
        </w:pict>
      </w:r>
      <w:r w:rsidR="004265CA">
        <w:rPr>
          <w:noProof/>
          <w:lang w:val="ru-RU" w:eastAsia="ru-RU"/>
        </w:rPr>
        <w:pict>
          <v:rect id="_x0000_s1502" style="position:absolute;left:0;text-align:left;margin-left:322.1pt;margin-top:393.9pt;width:176.25pt;height:91.75pt;z-index:251671552;mso-position-horizontal-relative:page;mso-position-vertical-relative:page" filled="f" stroked="f">
            <w10:wrap anchorx="page" anchory="page"/>
          </v:rect>
        </w:pict>
      </w:r>
    </w:p>
    <w:p w:rsidR="00126387" w:rsidRPr="00AC1E82" w:rsidRDefault="00126387" w:rsidP="00126387">
      <w:pPr>
        <w:rPr>
          <w:lang w:val="ru-RU"/>
        </w:rPr>
      </w:pPr>
    </w:p>
    <w:p w:rsidR="00126387" w:rsidRPr="00AC1E82" w:rsidRDefault="00126387" w:rsidP="00126387">
      <w:pPr>
        <w:rPr>
          <w:lang w:val="ru-RU"/>
        </w:rPr>
      </w:pPr>
    </w:p>
    <w:p w:rsidR="00126387" w:rsidRPr="00AC1E82" w:rsidRDefault="00126387" w:rsidP="00126387">
      <w:pPr>
        <w:rPr>
          <w:lang w:val="ru-RU"/>
        </w:rPr>
      </w:pPr>
    </w:p>
    <w:p w:rsidR="00126387" w:rsidRDefault="00126387" w:rsidP="00126387">
      <w:pPr>
        <w:tabs>
          <w:tab w:val="left" w:pos="12406"/>
        </w:tabs>
        <w:rPr>
          <w:lang w:val="ru-RU"/>
        </w:rPr>
      </w:pPr>
    </w:p>
    <w:p w:rsidR="00126387" w:rsidRDefault="00126387" w:rsidP="00126387">
      <w:pPr>
        <w:tabs>
          <w:tab w:val="left" w:pos="12406"/>
        </w:tabs>
        <w:rPr>
          <w:lang w:val="ru-RU"/>
        </w:rPr>
      </w:pPr>
    </w:p>
    <w:p w:rsidR="00126387" w:rsidRDefault="00126387" w:rsidP="00126387">
      <w:pPr>
        <w:tabs>
          <w:tab w:val="left" w:pos="12406"/>
        </w:tabs>
        <w:rPr>
          <w:lang w:val="ru-RU"/>
        </w:rPr>
      </w:pPr>
    </w:p>
    <w:p w:rsidR="00126387" w:rsidRDefault="00126387" w:rsidP="00126387">
      <w:pPr>
        <w:tabs>
          <w:tab w:val="left" w:pos="12406"/>
        </w:tabs>
        <w:rPr>
          <w:lang w:val="ru-RU"/>
        </w:rPr>
      </w:pPr>
    </w:p>
    <w:p w:rsidR="00126387" w:rsidRDefault="00126387" w:rsidP="00126387">
      <w:pPr>
        <w:tabs>
          <w:tab w:val="left" w:pos="12406"/>
        </w:tabs>
        <w:rPr>
          <w:lang w:val="ru-RU"/>
        </w:rPr>
      </w:pPr>
    </w:p>
    <w:p w:rsidR="00126387" w:rsidRDefault="00126387" w:rsidP="00126387">
      <w:pPr>
        <w:tabs>
          <w:tab w:val="left" w:pos="12406"/>
        </w:tabs>
        <w:rPr>
          <w:lang w:val="ru-RU"/>
        </w:rPr>
      </w:pPr>
    </w:p>
    <w:p w:rsidR="00126387" w:rsidRDefault="004265CA" w:rsidP="00126387">
      <w:pPr>
        <w:tabs>
          <w:tab w:val="left" w:pos="12406"/>
        </w:tabs>
        <w:rPr>
          <w:lang w:val="ru-RU"/>
        </w:rPr>
      </w:pPr>
      <w:r>
        <w:rPr>
          <w:noProof/>
          <w:lang w:val="ru-RU" w:eastAsia="ru-RU"/>
        </w:rPr>
        <w:pict>
          <v:shape id="_x0000_s1522" type="#_x0000_t202" style="position:absolute;left:0;text-align:left;margin-left:55.4pt;margin-top:57.6pt;width:240.05pt;height:496.25pt;z-index:2516807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522;mso-column-margin:5.7pt" inset="2.85pt,2.85pt,2.85pt,2.85pt">
              <w:txbxContent>
                <w:p w:rsidR="00126387" w:rsidRPr="00126387" w:rsidRDefault="00126387" w:rsidP="00126387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3.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Участвуя в конкурсе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, мо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ж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но завести новые знакомства или просто пообщаться с людьми, имеющие схожие у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в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лечения. Самое главное реб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е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нок учится общению с другими детьми, людьми, абсолютно ему не знакомыми, то есть приобретает полезные навыки коммуникации.</w:t>
                  </w:r>
                </w:p>
                <w:p w:rsidR="00126387" w:rsidRPr="00B007C1" w:rsidRDefault="00126387" w:rsidP="00126387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4. Желание победить, стать лучшим, знаменитым в узком кругу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(или в широком, в зав</w:t>
                  </w:r>
                  <w:r w:rsidRPr="00126387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и</w:t>
                  </w:r>
                  <w:r w:rsidRPr="00126387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симости от масшт</w:t>
                  </w:r>
                  <w:r w:rsidRPr="00126387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а</w:t>
                  </w:r>
                  <w:r w:rsidRPr="00126387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бов</w:t>
                  </w:r>
                  <w:r w:rsidRPr="00126387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b/>
                      <w:bCs/>
                      <w:i/>
                      <w:iCs/>
                      <w:color w:val="333333"/>
                      <w:sz w:val="32"/>
                      <w:szCs w:val="32"/>
                      <w:lang w:val="ru-RU" w:eastAsia="ru-RU"/>
                    </w:rPr>
                    <w:t>конкурса</w:t>
                  </w:r>
                  <w:r w:rsidRPr="00126387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)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одна из движ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у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щих сил, заставляющая людей соревноваться друг с другом. Опять же ребенок приобретает дух здорового соперничества, где все зависит только от него, как он выступит, как себя п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="00B007C1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кажет</w:t>
                  </w:r>
                </w:p>
                <w:p w:rsidR="00B007C1" w:rsidRPr="00126387" w:rsidRDefault="00556449" w:rsidP="00126387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556449">
                    <w:rPr>
                      <w:rFonts w:ascii="Arial" w:hAnsi="Arial" w:cs="Arial"/>
                      <w:noProof/>
                      <w:color w:val="333333"/>
                      <w:sz w:val="32"/>
                      <w:szCs w:val="32"/>
                      <w:lang w:val="ru-RU" w:eastAsia="ru-RU"/>
                    </w:rPr>
                    <w:drawing>
                      <wp:inline distT="0" distB="0" distL="0" distR="0">
                        <wp:extent cx="2691801" cy="1266093"/>
                        <wp:effectExtent l="19050" t="0" r="0" b="0"/>
                        <wp:docPr id="14" name="Рисунок 14" descr="G:\DSC_3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G:\DSC_39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9682" cy="1288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Pr="00EB15D4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jc w:val="center"/>
                  </w:pPr>
                </w:p>
              </w:txbxContent>
            </v:textbox>
            <w10:wrap side="left" anchorx="page" anchory="page"/>
          </v:shape>
        </w:pict>
      </w:r>
    </w:p>
    <w:p w:rsidR="00126387" w:rsidRDefault="00126387" w:rsidP="00126387">
      <w:pPr>
        <w:tabs>
          <w:tab w:val="left" w:pos="12406"/>
        </w:tabs>
        <w:rPr>
          <w:lang w:val="ru-RU"/>
        </w:rPr>
      </w:pPr>
    </w:p>
    <w:p w:rsidR="00126387" w:rsidRDefault="00126387" w:rsidP="00126387">
      <w:pPr>
        <w:tabs>
          <w:tab w:val="left" w:pos="12406"/>
        </w:tabs>
        <w:rPr>
          <w:lang w:val="ru-RU"/>
        </w:rPr>
      </w:pPr>
    </w:p>
    <w:p w:rsidR="00126387" w:rsidRDefault="004265CA" w:rsidP="00126387">
      <w:pPr>
        <w:tabs>
          <w:tab w:val="left" w:pos="12406"/>
        </w:tabs>
        <w:rPr>
          <w:lang w:val="ru-RU"/>
        </w:rPr>
      </w:pPr>
      <w:r w:rsidRPr="004265CA">
        <w:pict>
          <v:group id="_x0000_s1384" style="position:absolute;left:0;text-align:left;margin-left:41.3pt;margin-top:21.1pt;width:779.75pt;height:6.5pt;z-index:251663360;mso-position-horizontal-relative:page;mso-position-vertical-relative:page" coordorigin="18434304,20116800" coordsize="8485632,82296">
            <v:rect id="_x0000_s1385" alt="Level bars" style="position:absolute;left:18434304;top:20116800;width:2828544;height:82296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386" alt="Level bars" style="position:absolute;left:21262848;top:20116800;width:2828544;height:82296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387" alt="Level bars" style="position:absolute;left:24091392;top:20116800;width:2828544;height:82296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side="left" anchorx="page" anchory="page"/>
          </v:group>
        </w:pict>
      </w:r>
    </w:p>
    <w:p w:rsidR="00A537EB" w:rsidRPr="00AC1E82" w:rsidRDefault="004265CA" w:rsidP="00126387">
      <w:pPr>
        <w:tabs>
          <w:tab w:val="left" w:pos="12406"/>
        </w:tabs>
        <w:rPr>
          <w:lang w:val="ru-RU"/>
        </w:rPr>
      </w:pPr>
      <w:r>
        <w:rPr>
          <w:noProof/>
          <w:lang w:val="ru-RU" w:eastAsia="ru-RU"/>
        </w:rPr>
        <w:pict>
          <v:shape id="_x0000_s1521" type="#_x0000_t202" style="position:absolute;left:0;text-align:left;margin-left:595.4pt;margin-top:57.6pt;width:233.4pt;height:483.2pt;z-index:2516797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521;mso-column-margin:5.7pt" inset="2.85pt,2.85pt,2.85pt,2.85pt">
              <w:txbxContent>
                <w:p w:rsidR="00126387" w:rsidRDefault="00126387" w:rsidP="00126387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6.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Конкурс даёт возмо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ж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ность конкурсанту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показать другим свои достижения, умения и таланты, выделит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ь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ся из массы. Если ребенок талантлив люди должны знать об этом, и он должен гордиться тем, что он умеет, </w:t>
                  </w:r>
                  <w:proofErr w:type="gramStart"/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тем</w:t>
                  </w:r>
                  <w:proofErr w:type="gramEnd"/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что отличает его от всех других детей. Ребенок должен быть успешен, это придаст ему уверенности в жизни, появиться стремление быть еще лучше быть быстрее, выше и сильнее.</w:t>
                  </w:r>
                </w:p>
                <w:p w:rsidR="00AC1E82" w:rsidRPr="00AC1E82" w:rsidRDefault="00AC1E82" w:rsidP="00AC1E82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Главная движущая сила р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е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бенка это всегда взрослые, родители именно они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творят судьбы детей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. </w:t>
                  </w:r>
                </w:p>
                <w:p w:rsidR="00AC1E82" w:rsidRPr="00AC1E82" w:rsidRDefault="00AC1E82" w:rsidP="00AC1E82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 Поэтому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участвуйте в ко</w:t>
                  </w:r>
                  <w:r w:rsidRPr="00AC1E82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н</w:t>
                  </w:r>
                  <w:r w:rsidRPr="00AC1E82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курсах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, проявляете себя, свои способности и таланты, воспитывайте в детях здор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вую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конкуренцию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 xml:space="preserve">и дух </w:t>
                  </w:r>
                  <w:proofErr w:type="spellStart"/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с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ревновательности</w:t>
                  </w:r>
                  <w:proofErr w:type="spellEnd"/>
                  <w:r w:rsidRPr="00AC1E82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!</w:t>
                  </w:r>
                </w:p>
                <w:p w:rsidR="00AC1E82" w:rsidRPr="00C83699" w:rsidRDefault="00C83699" w:rsidP="00AC1E82">
                  <w:pPr>
                    <w:shd w:val="clear" w:color="auto" w:fill="FFFFFF"/>
                    <w:spacing w:line="240" w:lineRule="auto"/>
                    <w:rPr>
                      <w:rFonts w:ascii="Arial" w:hAnsi="Arial" w:cs="Arial"/>
                      <w:color w:val="333333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lang w:val="ru-RU" w:eastAsia="ru-RU"/>
                    </w:rPr>
                    <w:t>Подготовила</w:t>
                  </w:r>
                  <w:proofErr w:type="gramStart"/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lang w:val="ru-RU" w:eastAsia="ru-RU"/>
                    </w:rPr>
                    <w:t xml:space="preserve"> :</w:t>
                  </w:r>
                  <w:proofErr w:type="gramEnd"/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lang w:val="ru-RU" w:eastAsia="ru-RU"/>
                    </w:rPr>
                    <w:t xml:space="preserve"> Шевякова С.А.</w:t>
                  </w:r>
                </w:p>
                <w:p w:rsidR="00AC1E82" w:rsidRPr="00AC1E82" w:rsidRDefault="00AC1E82" w:rsidP="00126387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</w:p>
                <w:p w:rsidR="00126387" w:rsidRPr="00126387" w:rsidRDefault="00126387" w:rsidP="00126387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jc w:val="center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Pr="00EB15D4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jc w:val="center"/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  <w:lang w:val="ru-RU" w:eastAsia="ru-RU"/>
        </w:rPr>
        <w:pict>
          <v:shape id="_x0000_s1519" type="#_x0000_t202" style="position:absolute;left:0;text-align:left;margin-left:324.3pt;margin-top:57.6pt;width:252.25pt;height:483.2pt;z-index:2516776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519;mso-column-margin:5.7pt" inset="2.85pt,2.85pt,2.85pt,2.85pt">
              <w:txbxContent>
                <w:p w:rsidR="00126387" w:rsidRDefault="00126387" w:rsidP="00126387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5. А ещё это один из способов самосовершенствования. Со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з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давая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конкурсную раб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ту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,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участник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развивает свои т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а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ланты и умения. Тем самым поднимается на ступень выше в своём развитии. Мышление в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ы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ходит на новый уровень, стан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о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вится понятийным, логическим, повышаются умственные во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з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можности поисково-</w:t>
                  </w:r>
                  <w:r w:rsidRPr="00126387">
                    <w:rPr>
                      <w:rFonts w:ascii="Arial" w:hAnsi="Arial" w:cs="Arial"/>
                      <w:b/>
                      <w:bCs/>
                      <w:color w:val="333333"/>
                      <w:sz w:val="32"/>
                      <w:szCs w:val="32"/>
                      <w:lang w:val="ru-RU" w:eastAsia="ru-RU"/>
                    </w:rPr>
                    <w:t>творческой деятельности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. Ребенок откр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ы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вает в себе новые таланты и способности, и у него появляе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т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ся уверенность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eastAsia="ru-RU"/>
                    </w:rPr>
                    <w:t> </w:t>
                  </w:r>
                  <w:r w:rsidRPr="00126387">
                    <w:rPr>
                      <w:rFonts w:ascii="Arial" w:hAnsi="Arial" w:cs="Arial"/>
                      <w:i/>
                      <w:iCs/>
                      <w:color w:val="333333"/>
                      <w:sz w:val="32"/>
                      <w:szCs w:val="32"/>
                      <w:bdr w:val="none" w:sz="0" w:space="0" w:color="auto" w:frame="1"/>
                      <w:lang w:val="ru-RU" w:eastAsia="ru-RU"/>
                    </w:rPr>
                    <w:t>«я смогу»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, н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е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маловажную роль при этом и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г</w:t>
                  </w:r>
                  <w:r w:rsidRPr="00126387"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  <w:t>рают родитель, которые должны направлять и помогать своему чаду.</w:t>
                  </w:r>
                </w:p>
                <w:p w:rsidR="00C83699" w:rsidRPr="00126387" w:rsidRDefault="00C83699" w:rsidP="00126387">
                  <w:pPr>
                    <w:spacing w:after="0" w:line="240" w:lineRule="auto"/>
                    <w:rPr>
                      <w:rFonts w:ascii="Arial" w:hAnsi="Arial" w:cs="Arial"/>
                      <w:color w:val="333333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rFonts w:ascii="Arial" w:hAnsi="Arial" w:cs="Arial"/>
                      <w:noProof/>
                      <w:color w:val="333333"/>
                      <w:sz w:val="32"/>
                      <w:szCs w:val="32"/>
                      <w:lang w:val="ru-RU" w:eastAsia="ru-RU"/>
                    </w:rPr>
                    <w:drawing>
                      <wp:inline distT="0" distB="0" distL="0" distR="0">
                        <wp:extent cx="3131185" cy="2072855"/>
                        <wp:effectExtent l="19050" t="0" r="0" b="0"/>
                        <wp:docPr id="9" name="Рисунок 2" descr="C:\Users\пк\Desktop\РОЗАНОВА\ДЕТИ\ПОДЕЛКИ 2016 АВГУСТ\DSC_06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к\Desktop\РОЗАНОВА\ДЕТИ\ПОДЕЛКИ 2016 АВГУСТ\DSC_06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185" cy="2072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6387" w:rsidRPr="00126387" w:rsidRDefault="00126387" w:rsidP="00126387">
                  <w:pPr>
                    <w:pStyle w:val="ac"/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noProof/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Pr="00EB15D4" w:rsidRDefault="00126387" w:rsidP="00126387">
                  <w:pPr>
                    <w:pStyle w:val="ac"/>
                    <w:ind w:left="720"/>
                    <w:rPr>
                      <w:sz w:val="28"/>
                    </w:rPr>
                  </w:pPr>
                </w:p>
                <w:p w:rsidR="00126387" w:rsidRDefault="00126387" w:rsidP="00126387">
                  <w:pPr>
                    <w:pStyle w:val="ac"/>
                    <w:jc w:val="center"/>
                  </w:pPr>
                </w:p>
              </w:txbxContent>
            </v:textbox>
            <w10:wrap side="left" anchorx="page" anchory="page"/>
          </v:shape>
        </w:pict>
      </w:r>
      <w:r w:rsidR="00126387" w:rsidRPr="00AC1E82">
        <w:rPr>
          <w:lang w:val="ru-RU"/>
        </w:rPr>
        <w:tab/>
      </w:r>
    </w:p>
    <w:sectPr w:rsidR="00A537EB" w:rsidRPr="00AC1E82" w:rsidSect="00637488">
      <w:pgSz w:w="16839" w:h="11907" w:orient="landscape"/>
      <w:pgMar w:top="567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4214"/>
      </v:shape>
    </w:pict>
  </w:numPicBullet>
  <w:abstractNum w:abstractNumId="0">
    <w:nsid w:val="1C2B64BB"/>
    <w:multiLevelType w:val="hybridMultilevel"/>
    <w:tmpl w:val="6AFCC5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66475"/>
    <w:multiLevelType w:val="hybridMultilevel"/>
    <w:tmpl w:val="35E2B19E"/>
    <w:lvl w:ilvl="0" w:tplc="BD10844E">
      <w:numFmt w:val="bullet"/>
      <w:lvlText w:val="·"/>
      <w:lvlJc w:val="left"/>
      <w:pPr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F0351"/>
    <w:multiLevelType w:val="hybridMultilevel"/>
    <w:tmpl w:val="F782D3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73D9D"/>
    <w:multiLevelType w:val="hybridMultilevel"/>
    <w:tmpl w:val="55A651B6"/>
    <w:lvl w:ilvl="0" w:tplc="4EC8CF54">
      <w:numFmt w:val="bullet"/>
      <w:lvlText w:val="·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1316C6"/>
    <w:multiLevelType w:val="hybridMultilevel"/>
    <w:tmpl w:val="D3D40E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D613D"/>
    <w:multiLevelType w:val="hybridMultilevel"/>
    <w:tmpl w:val="4232E8C0"/>
    <w:lvl w:ilvl="0" w:tplc="98EAB656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B7656E"/>
    <w:multiLevelType w:val="hybridMultilevel"/>
    <w:tmpl w:val="DCE00424"/>
    <w:lvl w:ilvl="0" w:tplc="04190007">
      <w:start w:val="1"/>
      <w:numFmt w:val="bullet"/>
      <w:lvlText w:val=""/>
      <w:lvlPicBulletId w:val="0"/>
      <w:lvlJc w:val="left"/>
      <w:pPr>
        <w:ind w:left="750" w:hanging="39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526B8"/>
    <w:multiLevelType w:val="hybridMultilevel"/>
    <w:tmpl w:val="2BB421E6"/>
    <w:lvl w:ilvl="0" w:tplc="98EAB656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351C36"/>
    <w:multiLevelType w:val="hybridMultilevel"/>
    <w:tmpl w:val="123CDB98"/>
    <w:lvl w:ilvl="0" w:tplc="DD269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4A19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326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EE7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9C6E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6E49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DA1A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306C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BC09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proofState w:spelling="clean" w:grammar="clean"/>
  <w:attachedTemplate r:id="rId1"/>
  <w:stylePaneFormatFilter w:val="3F01"/>
  <w:defaultTabStop w:val="720"/>
  <w:autoHyphenation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AB2B3F"/>
    <w:rsid w:val="00006116"/>
    <w:rsid w:val="0001154B"/>
    <w:rsid w:val="000368F1"/>
    <w:rsid w:val="000507B2"/>
    <w:rsid w:val="00056CEC"/>
    <w:rsid w:val="00070EA3"/>
    <w:rsid w:val="000B0DC3"/>
    <w:rsid w:val="000C177B"/>
    <w:rsid w:val="000C22B5"/>
    <w:rsid w:val="000E33EB"/>
    <w:rsid w:val="000E56A3"/>
    <w:rsid w:val="000E795B"/>
    <w:rsid w:val="000F48DC"/>
    <w:rsid w:val="00117569"/>
    <w:rsid w:val="00126387"/>
    <w:rsid w:val="001319F6"/>
    <w:rsid w:val="0013470A"/>
    <w:rsid w:val="00151E25"/>
    <w:rsid w:val="001B01E6"/>
    <w:rsid w:val="001B1EC4"/>
    <w:rsid w:val="001C3799"/>
    <w:rsid w:val="001C571E"/>
    <w:rsid w:val="001D6A8B"/>
    <w:rsid w:val="001F6138"/>
    <w:rsid w:val="00202F32"/>
    <w:rsid w:val="002076A6"/>
    <w:rsid w:val="00237758"/>
    <w:rsid w:val="002568D8"/>
    <w:rsid w:val="00274F64"/>
    <w:rsid w:val="002A258F"/>
    <w:rsid w:val="002D2549"/>
    <w:rsid w:val="002D50F4"/>
    <w:rsid w:val="002E37F9"/>
    <w:rsid w:val="00312F70"/>
    <w:rsid w:val="00340562"/>
    <w:rsid w:val="00352C7B"/>
    <w:rsid w:val="00355E0F"/>
    <w:rsid w:val="00363035"/>
    <w:rsid w:val="00387FB6"/>
    <w:rsid w:val="003910BF"/>
    <w:rsid w:val="003A1A56"/>
    <w:rsid w:val="003A5843"/>
    <w:rsid w:val="003A7E33"/>
    <w:rsid w:val="003B032C"/>
    <w:rsid w:val="003C4551"/>
    <w:rsid w:val="003D5049"/>
    <w:rsid w:val="003D657B"/>
    <w:rsid w:val="003E087A"/>
    <w:rsid w:val="003E233D"/>
    <w:rsid w:val="00410F1B"/>
    <w:rsid w:val="00425D11"/>
    <w:rsid w:val="004265CA"/>
    <w:rsid w:val="0045421C"/>
    <w:rsid w:val="004763D9"/>
    <w:rsid w:val="00493292"/>
    <w:rsid w:val="00493BCD"/>
    <w:rsid w:val="00494B46"/>
    <w:rsid w:val="004A65D2"/>
    <w:rsid w:val="004D156B"/>
    <w:rsid w:val="004D18B9"/>
    <w:rsid w:val="0051011A"/>
    <w:rsid w:val="005335BB"/>
    <w:rsid w:val="00556449"/>
    <w:rsid w:val="00562E34"/>
    <w:rsid w:val="005909B8"/>
    <w:rsid w:val="005939A9"/>
    <w:rsid w:val="005A1B1F"/>
    <w:rsid w:val="005B0BCB"/>
    <w:rsid w:val="005B30E6"/>
    <w:rsid w:val="005B6848"/>
    <w:rsid w:val="005F4030"/>
    <w:rsid w:val="0060381C"/>
    <w:rsid w:val="006051BA"/>
    <w:rsid w:val="0061466B"/>
    <w:rsid w:val="00637488"/>
    <w:rsid w:val="00650410"/>
    <w:rsid w:val="00651280"/>
    <w:rsid w:val="006605CB"/>
    <w:rsid w:val="006678C5"/>
    <w:rsid w:val="00673F93"/>
    <w:rsid w:val="00680E21"/>
    <w:rsid w:val="00687B78"/>
    <w:rsid w:val="00694033"/>
    <w:rsid w:val="00697C71"/>
    <w:rsid w:val="006E2886"/>
    <w:rsid w:val="006E7C66"/>
    <w:rsid w:val="006F5E37"/>
    <w:rsid w:val="007967B8"/>
    <w:rsid w:val="0079684C"/>
    <w:rsid w:val="007B41AA"/>
    <w:rsid w:val="007E6325"/>
    <w:rsid w:val="007F0DDE"/>
    <w:rsid w:val="00805653"/>
    <w:rsid w:val="00810BA6"/>
    <w:rsid w:val="00812009"/>
    <w:rsid w:val="008134B7"/>
    <w:rsid w:val="008251C8"/>
    <w:rsid w:val="00835866"/>
    <w:rsid w:val="00835FEF"/>
    <w:rsid w:val="00844EA9"/>
    <w:rsid w:val="008803DD"/>
    <w:rsid w:val="00887392"/>
    <w:rsid w:val="008A5DB4"/>
    <w:rsid w:val="008C3C8D"/>
    <w:rsid w:val="008C4EDC"/>
    <w:rsid w:val="008D27E1"/>
    <w:rsid w:val="008D3B55"/>
    <w:rsid w:val="00912A08"/>
    <w:rsid w:val="00941750"/>
    <w:rsid w:val="0095599E"/>
    <w:rsid w:val="0096372C"/>
    <w:rsid w:val="00965996"/>
    <w:rsid w:val="0098528B"/>
    <w:rsid w:val="00986339"/>
    <w:rsid w:val="00992A89"/>
    <w:rsid w:val="00994012"/>
    <w:rsid w:val="009A41A9"/>
    <w:rsid w:val="009B3473"/>
    <w:rsid w:val="009B5B82"/>
    <w:rsid w:val="009C243D"/>
    <w:rsid w:val="009C682A"/>
    <w:rsid w:val="009C7F7F"/>
    <w:rsid w:val="009D1405"/>
    <w:rsid w:val="009F3875"/>
    <w:rsid w:val="00A13FF8"/>
    <w:rsid w:val="00A32B9B"/>
    <w:rsid w:val="00A346A8"/>
    <w:rsid w:val="00A34C89"/>
    <w:rsid w:val="00A4011F"/>
    <w:rsid w:val="00A47D74"/>
    <w:rsid w:val="00A537EB"/>
    <w:rsid w:val="00A70DA5"/>
    <w:rsid w:val="00A712F7"/>
    <w:rsid w:val="00A77834"/>
    <w:rsid w:val="00AA6E38"/>
    <w:rsid w:val="00AB2B3F"/>
    <w:rsid w:val="00AB307C"/>
    <w:rsid w:val="00AC0ACE"/>
    <w:rsid w:val="00AC1E82"/>
    <w:rsid w:val="00AD7691"/>
    <w:rsid w:val="00AE3F7A"/>
    <w:rsid w:val="00AE792C"/>
    <w:rsid w:val="00B007C1"/>
    <w:rsid w:val="00B051BD"/>
    <w:rsid w:val="00B24B92"/>
    <w:rsid w:val="00B27BCD"/>
    <w:rsid w:val="00B344F3"/>
    <w:rsid w:val="00B3546C"/>
    <w:rsid w:val="00B36EDE"/>
    <w:rsid w:val="00B52A64"/>
    <w:rsid w:val="00B54715"/>
    <w:rsid w:val="00B54A11"/>
    <w:rsid w:val="00B55E65"/>
    <w:rsid w:val="00B61F12"/>
    <w:rsid w:val="00B76C77"/>
    <w:rsid w:val="00B8784A"/>
    <w:rsid w:val="00BA5E0C"/>
    <w:rsid w:val="00BC1777"/>
    <w:rsid w:val="00BC7B64"/>
    <w:rsid w:val="00C004E2"/>
    <w:rsid w:val="00C464FD"/>
    <w:rsid w:val="00C50277"/>
    <w:rsid w:val="00C51B4B"/>
    <w:rsid w:val="00C554B0"/>
    <w:rsid w:val="00C83699"/>
    <w:rsid w:val="00C9118F"/>
    <w:rsid w:val="00C931DA"/>
    <w:rsid w:val="00CA1B90"/>
    <w:rsid w:val="00CD3409"/>
    <w:rsid w:val="00CF01A4"/>
    <w:rsid w:val="00CF6C48"/>
    <w:rsid w:val="00D10F86"/>
    <w:rsid w:val="00D11712"/>
    <w:rsid w:val="00D12B85"/>
    <w:rsid w:val="00D40FA5"/>
    <w:rsid w:val="00D52746"/>
    <w:rsid w:val="00D54370"/>
    <w:rsid w:val="00D543B0"/>
    <w:rsid w:val="00D84EBE"/>
    <w:rsid w:val="00DE1C04"/>
    <w:rsid w:val="00E420E7"/>
    <w:rsid w:val="00E50453"/>
    <w:rsid w:val="00E5047A"/>
    <w:rsid w:val="00E60303"/>
    <w:rsid w:val="00E67041"/>
    <w:rsid w:val="00E73C32"/>
    <w:rsid w:val="00E909A2"/>
    <w:rsid w:val="00EB15D4"/>
    <w:rsid w:val="00ED3555"/>
    <w:rsid w:val="00EE3921"/>
    <w:rsid w:val="00EE6BEE"/>
    <w:rsid w:val="00EF6518"/>
    <w:rsid w:val="00F05C1C"/>
    <w:rsid w:val="00F36AFF"/>
    <w:rsid w:val="00F428F2"/>
    <w:rsid w:val="00F5102B"/>
    <w:rsid w:val="00F62D6E"/>
    <w:rsid w:val="00F67AE7"/>
    <w:rsid w:val="00F72B04"/>
    <w:rsid w:val="00F7544C"/>
    <w:rsid w:val="00F80936"/>
    <w:rsid w:val="00F835A5"/>
    <w:rsid w:val="00F853C9"/>
    <w:rsid w:val="00F91A09"/>
    <w:rsid w:val="00FA03AC"/>
    <w:rsid w:val="00FD3E5A"/>
    <w:rsid w:val="00FE18AA"/>
    <w:rsid w:val="00FF0996"/>
    <w:rsid w:val="00FF0C9E"/>
    <w:rsid w:val="00FF1297"/>
    <w:rsid w:val="00FF3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43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3A5843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3A5843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3A5843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3A5843"/>
    <w:pPr>
      <w:outlineLvl w:val="3"/>
    </w:pPr>
    <w:rPr>
      <w:color w:val="auto"/>
    </w:rPr>
  </w:style>
  <w:style w:type="paragraph" w:styleId="7">
    <w:name w:val="heading 7"/>
    <w:qFormat/>
    <w:rsid w:val="003A5843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3A5843"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sid w:val="003A5843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3A5843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3A5843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3A5843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3A5843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3A5843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3A5843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3A5843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3A5843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FF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297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ac">
    <w:name w:val="Normal (Web)"/>
    <w:basedOn w:val="a"/>
    <w:uiPriority w:val="99"/>
    <w:unhideWhenUsed/>
    <w:rsid w:val="00812009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styleId="ad">
    <w:name w:val="Strong"/>
    <w:basedOn w:val="a0"/>
    <w:uiPriority w:val="22"/>
    <w:qFormat/>
    <w:rsid w:val="00812009"/>
    <w:rPr>
      <w:b/>
      <w:bCs/>
    </w:rPr>
  </w:style>
  <w:style w:type="character" w:customStyle="1" w:styleId="apple-converted-space">
    <w:name w:val="apple-converted-space"/>
    <w:basedOn w:val="a0"/>
    <w:rsid w:val="0051011A"/>
  </w:style>
  <w:style w:type="character" w:styleId="ae">
    <w:name w:val="Emphasis"/>
    <w:basedOn w:val="a0"/>
    <w:uiPriority w:val="20"/>
    <w:qFormat/>
    <w:rsid w:val="00D12B85"/>
    <w:rPr>
      <w:i/>
      <w:iCs/>
    </w:rPr>
  </w:style>
  <w:style w:type="paragraph" w:customStyle="1" w:styleId="c1">
    <w:name w:val="c1"/>
    <w:basedOn w:val="a"/>
    <w:rsid w:val="005335BB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customStyle="1" w:styleId="c3">
    <w:name w:val="c3"/>
    <w:basedOn w:val="a0"/>
    <w:rsid w:val="005335BB"/>
  </w:style>
  <w:style w:type="character" w:customStyle="1" w:styleId="c2">
    <w:name w:val="c2"/>
    <w:basedOn w:val="a0"/>
    <w:rsid w:val="005335BB"/>
  </w:style>
  <w:style w:type="character" w:customStyle="1" w:styleId="c6">
    <w:name w:val="c6"/>
    <w:basedOn w:val="a0"/>
    <w:rsid w:val="005335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286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6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52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3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1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3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4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2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103;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6351B-528B-4886-87AB-9446DC328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246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пк</cp:lastModifiedBy>
  <cp:revision>26</cp:revision>
  <cp:lastPrinted>2016-09-14T10:18:00Z</cp:lastPrinted>
  <dcterms:created xsi:type="dcterms:W3CDTF">2016-09-19T12:02:00Z</dcterms:created>
  <dcterms:modified xsi:type="dcterms:W3CDTF">2017-02-19T11:22:00Z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